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07370" w14:textId="77777777" w:rsidR="00F82E0F" w:rsidRDefault="00F82E0F" w:rsidP="00315CE6">
      <w:pPr>
        <w:pStyle w:val="Heading1"/>
        <w:jc w:val="center"/>
      </w:pPr>
      <w:r>
        <w:rPr>
          <w:noProof/>
        </w:rPr>
        <w:drawing>
          <wp:inline distT="0" distB="0" distL="0" distR="0" wp14:anchorId="50BE214D" wp14:editId="3176DACF">
            <wp:extent cx="2690888" cy="830580"/>
            <wp:effectExtent l="0" t="0" r="0" b="7620"/>
            <wp:docPr id="893977526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977526" name="Picture 1" descr="A black background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897" cy="83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96D7F" w14:textId="77777777" w:rsidR="00F82E0F" w:rsidRDefault="00F82E0F" w:rsidP="007A6779">
      <w:pPr>
        <w:pStyle w:val="Heading1"/>
      </w:pPr>
    </w:p>
    <w:p w14:paraId="092A8ADD" w14:textId="77777777" w:rsidR="00676045" w:rsidRDefault="00676045" w:rsidP="00315CE6">
      <w:pPr>
        <w:pStyle w:val="Heading1"/>
        <w:jc w:val="center"/>
      </w:pPr>
    </w:p>
    <w:p w14:paraId="401DFF26" w14:textId="77777777" w:rsidR="00676045" w:rsidRDefault="00676045" w:rsidP="00315CE6">
      <w:pPr>
        <w:pStyle w:val="Heading1"/>
        <w:jc w:val="center"/>
      </w:pPr>
    </w:p>
    <w:p w14:paraId="59D23DDA" w14:textId="7725C554" w:rsidR="00CA2828" w:rsidRDefault="0038346A" w:rsidP="00315CE6">
      <w:pPr>
        <w:pStyle w:val="Heading1"/>
        <w:jc w:val="center"/>
      </w:pPr>
      <w:r>
        <w:t>Staff Wellbeing Survey</w:t>
      </w:r>
    </w:p>
    <w:p w14:paraId="719BC75B" w14:textId="77777777" w:rsidR="00676045" w:rsidRDefault="00676045" w:rsidP="00315CE6">
      <w:pPr>
        <w:pStyle w:val="Heading1"/>
        <w:jc w:val="center"/>
      </w:pPr>
    </w:p>
    <w:p w14:paraId="565F9CE1" w14:textId="2A5F8F95" w:rsidR="0038346A" w:rsidRDefault="00F33290">
      <w:r>
        <w:t>W</w:t>
      </w:r>
      <w:r w:rsidR="00033BFB">
        <w:t xml:space="preserve">e </w:t>
      </w:r>
      <w:r>
        <w:t xml:space="preserve">have developed our own survey to explore staff wellbeing which takes into account the different domains of physical and emotional wellbeing that </w:t>
      </w:r>
      <w:r w:rsidR="000918A9">
        <w:t>school</w:t>
      </w:r>
      <w:r>
        <w:t xml:space="preserve"> and college staff tell us matter to them in the current context.</w:t>
      </w:r>
    </w:p>
    <w:p w14:paraId="39CA5481" w14:textId="77777777" w:rsidR="00F33290" w:rsidRDefault="00F33290"/>
    <w:p w14:paraId="28D171F6" w14:textId="4C692E48" w:rsidR="00F33290" w:rsidRDefault="00F33290">
      <w:r>
        <w:t xml:space="preserve">The survey is made up of twenty items to which respondent answer ‘strongly disagree, disagree, </w:t>
      </w:r>
      <w:proofErr w:type="gramStart"/>
      <w:r>
        <w:t>agree</w:t>
      </w:r>
      <w:proofErr w:type="gramEnd"/>
      <w:r>
        <w:t xml:space="preserve"> or strongly agree.  </w:t>
      </w:r>
    </w:p>
    <w:p w14:paraId="54865470" w14:textId="3F027522" w:rsidR="00407272" w:rsidRDefault="00407272"/>
    <w:p w14:paraId="191346D7" w14:textId="238685A3" w:rsidR="00407272" w:rsidRDefault="00407272">
      <w:r>
        <w:t>When scoring the survey and aggregating and averaging scores you can use the following scores:</w:t>
      </w:r>
    </w:p>
    <w:p w14:paraId="6F43CAA5" w14:textId="77777777" w:rsidR="00407272" w:rsidRDefault="00407272"/>
    <w:p w14:paraId="2D1DE774" w14:textId="4B4DEBCD" w:rsidR="00407272" w:rsidRDefault="00407272">
      <w:r>
        <w:t>Strongly disagree: 1</w:t>
      </w:r>
    </w:p>
    <w:p w14:paraId="4C18AA38" w14:textId="713EC904" w:rsidR="00407272" w:rsidRDefault="00407272">
      <w:r>
        <w:t>Disagree: 2</w:t>
      </w:r>
    </w:p>
    <w:p w14:paraId="4D15CEE4" w14:textId="6102A73E" w:rsidR="00407272" w:rsidRDefault="00407272">
      <w:r>
        <w:t>Agree: 3</w:t>
      </w:r>
    </w:p>
    <w:p w14:paraId="27429BA6" w14:textId="3E124A71" w:rsidR="00407272" w:rsidRDefault="00407272">
      <w:r>
        <w:t>Strongly agree: 4</w:t>
      </w:r>
    </w:p>
    <w:p w14:paraId="545B36BD" w14:textId="77777777" w:rsidR="00407272" w:rsidRDefault="00407272"/>
    <w:p w14:paraId="14B6D78A" w14:textId="40A3D50A" w:rsidR="002A1262" w:rsidRDefault="00407272">
      <w:r>
        <w:t xml:space="preserve">There is a maximum score of </w:t>
      </w:r>
      <w:r w:rsidR="002A1262">
        <w:t xml:space="preserve">80 with higher scores denoting </w:t>
      </w:r>
      <w:r w:rsidR="007735B4">
        <w:t>more positive</w:t>
      </w:r>
      <w:r w:rsidR="002A1262">
        <w:t xml:space="preserve"> wellbeing.  Repeating the survey over time could be used as an indicator of changes in individual or whole staff wellbeing. </w:t>
      </w:r>
    </w:p>
    <w:p w14:paraId="31364CAE" w14:textId="77777777" w:rsidR="007735B4" w:rsidRDefault="007735B4"/>
    <w:p w14:paraId="2AE56301" w14:textId="68365A64" w:rsidR="007735B4" w:rsidRDefault="00547E7C">
      <w:r>
        <w:t xml:space="preserve">Looking at team/whole staff scores in response to </w:t>
      </w:r>
      <w:proofErr w:type="gramStart"/>
      <w:r>
        <w:t>particular questions</w:t>
      </w:r>
      <w:proofErr w:type="gramEnd"/>
      <w:r>
        <w:t xml:space="preserve"> can indicate areas or current strength and challenge.  </w:t>
      </w:r>
    </w:p>
    <w:p w14:paraId="255BE7C4" w14:textId="41D9F658" w:rsidR="00407272" w:rsidRDefault="00407272"/>
    <w:p w14:paraId="348A8C50" w14:textId="7F3216CA" w:rsidR="000A7EBF" w:rsidRDefault="000A7EBF">
      <w:r w:rsidRPr="000918A9">
        <w:rPr>
          <w:highlight w:val="yellow"/>
        </w:rPr>
        <w:t xml:space="preserve">This is a new tool.  We hope to gather data on typical schools which can be used as a future baseline.  You can submit your scores by </w:t>
      </w:r>
      <w:r w:rsidR="000918A9" w:rsidRPr="000918A9">
        <w:rPr>
          <w:highlight w:val="yellow"/>
        </w:rPr>
        <w:t>XXXXXX</w:t>
      </w:r>
    </w:p>
    <w:p w14:paraId="08168E4B" w14:textId="77777777" w:rsidR="00096913" w:rsidRDefault="00096913">
      <w:r>
        <w:br w:type="page"/>
      </w:r>
    </w:p>
    <w:p w14:paraId="129BC6CB" w14:textId="3A847F5B" w:rsidR="00AF7165" w:rsidRPr="00590AA5" w:rsidRDefault="00D13473" w:rsidP="00AF7165">
      <w:r w:rsidRPr="00590AA5">
        <w:lastRenderedPageBreak/>
        <w:t xml:space="preserve">Below are </w:t>
      </w:r>
      <w:proofErr w:type="gramStart"/>
      <w:r w:rsidRPr="00590AA5">
        <w:t>a number of</w:t>
      </w:r>
      <w:proofErr w:type="gramEnd"/>
      <w:r w:rsidRPr="00590AA5">
        <w:t xml:space="preserve"> statements related to your wellbeing at work and within your wider life.  </w:t>
      </w:r>
      <w:r w:rsidR="0065600C" w:rsidRPr="00590AA5">
        <w:rPr>
          <w:lang w:val="en-US"/>
        </w:rPr>
        <w:t xml:space="preserve">Please check one response for each item that best indicates </w:t>
      </w:r>
      <w:r w:rsidR="00590AA5" w:rsidRPr="00590AA5">
        <w:rPr>
          <w:lang w:val="en-US"/>
        </w:rPr>
        <w:t>how you feel.</w:t>
      </w:r>
    </w:p>
    <w:p w14:paraId="42BE3111" w14:textId="77777777" w:rsidR="00AF7165" w:rsidRPr="00AF7165" w:rsidRDefault="00AF7165" w:rsidP="00AF7165">
      <w:pPr>
        <w:rPr>
          <w:b/>
          <w:bCs/>
        </w:rPr>
      </w:pPr>
    </w:p>
    <w:p w14:paraId="7EE352F8" w14:textId="371A9A3C" w:rsidR="00920205" w:rsidRDefault="00920205" w:rsidP="00920205">
      <w:pPr>
        <w:pStyle w:val="ListParagraph"/>
        <w:numPr>
          <w:ilvl w:val="0"/>
          <w:numId w:val="3"/>
        </w:numPr>
        <w:rPr>
          <w:b/>
          <w:bCs/>
        </w:rPr>
      </w:pPr>
      <w:r w:rsidRPr="00920205">
        <w:rPr>
          <w:b/>
          <w:bCs/>
        </w:rPr>
        <w:t xml:space="preserve">I feel valued and respected in my role and like my ideas </w:t>
      </w:r>
      <w:proofErr w:type="gramStart"/>
      <w:r w:rsidRPr="00920205">
        <w:rPr>
          <w:b/>
          <w:bCs/>
        </w:rPr>
        <w:t>matter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920205" w14:paraId="7E58CCC8" w14:textId="77777777" w:rsidTr="00D52DD9">
        <w:tc>
          <w:tcPr>
            <w:tcW w:w="2254" w:type="dxa"/>
          </w:tcPr>
          <w:p w14:paraId="0296BE41" w14:textId="77777777" w:rsidR="00920205" w:rsidRPr="00586211" w:rsidRDefault="0092020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C0D645B" w14:textId="77777777" w:rsidR="00920205" w:rsidRPr="00586211" w:rsidRDefault="0092020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58CFDF5C" w14:textId="77777777" w:rsidR="00920205" w:rsidRPr="00586211" w:rsidRDefault="0092020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39B8B732" w14:textId="77777777" w:rsidR="00920205" w:rsidRPr="00586211" w:rsidRDefault="0092020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920205" w14:paraId="465EA7E6" w14:textId="77777777" w:rsidTr="00D52DD9">
        <w:tc>
          <w:tcPr>
            <w:tcW w:w="2254" w:type="dxa"/>
          </w:tcPr>
          <w:p w14:paraId="2FB509C5" w14:textId="77777777" w:rsidR="00920205" w:rsidRDefault="0092020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F44A0CF" w14:textId="77777777" w:rsidR="00920205" w:rsidRDefault="0092020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6DA01AA" w14:textId="77777777" w:rsidR="00920205" w:rsidRDefault="0092020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47E8FC7" w14:textId="77777777" w:rsidR="00920205" w:rsidRDefault="0092020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2FE4FDA4" w14:textId="77777777" w:rsidR="00920205" w:rsidRPr="00920205" w:rsidRDefault="00920205" w:rsidP="00920205">
      <w:pPr>
        <w:rPr>
          <w:b/>
          <w:bCs/>
        </w:rPr>
      </w:pPr>
    </w:p>
    <w:p w14:paraId="4B4909DC" w14:textId="1C190C92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At work, I feel well-supported personally and </w:t>
      </w:r>
      <w:proofErr w:type="gramStart"/>
      <w:r w:rsidRPr="004724B9">
        <w:rPr>
          <w:b/>
          <w:bCs/>
        </w:rPr>
        <w:t>professionally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2EF88D73" w14:textId="77777777" w:rsidTr="00586211">
        <w:tc>
          <w:tcPr>
            <w:tcW w:w="2254" w:type="dxa"/>
          </w:tcPr>
          <w:p w14:paraId="6D1541F5" w14:textId="7F3FA0D3" w:rsidR="00586211" w:rsidRPr="00586211" w:rsidRDefault="00C02435" w:rsidP="004724B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390443F" w14:textId="17EBFAA8" w:rsidR="00586211" w:rsidRPr="00586211" w:rsidRDefault="00C02435" w:rsidP="004724B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30970279" w14:textId="1E3661D0" w:rsidR="00586211" w:rsidRPr="00586211" w:rsidRDefault="00C02435" w:rsidP="004724B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2C46B0C7" w14:textId="7CB8E7EB" w:rsidR="00586211" w:rsidRPr="00586211" w:rsidRDefault="00C02435" w:rsidP="004724B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3EFE3ED2" w14:textId="77777777" w:rsidTr="00586211">
        <w:tc>
          <w:tcPr>
            <w:tcW w:w="2254" w:type="dxa"/>
          </w:tcPr>
          <w:p w14:paraId="10572F60" w14:textId="77777777" w:rsidR="00586211" w:rsidRDefault="00586211" w:rsidP="004724B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BC12AFF" w14:textId="77777777" w:rsidR="00586211" w:rsidRDefault="00586211" w:rsidP="004724B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C9B7086" w14:textId="77777777" w:rsidR="00586211" w:rsidRDefault="00586211" w:rsidP="004724B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2389022" w14:textId="77777777" w:rsidR="00586211" w:rsidRDefault="00586211" w:rsidP="004724B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1BE95D5B" w14:textId="77777777" w:rsidR="004724B9" w:rsidRDefault="004724B9" w:rsidP="004724B9">
      <w:pPr>
        <w:pStyle w:val="ListParagraph"/>
        <w:ind w:left="1080"/>
        <w:rPr>
          <w:b/>
          <w:bCs/>
        </w:rPr>
      </w:pPr>
    </w:p>
    <w:p w14:paraId="4C0C157D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>Seeking help is seen as a sign of strength, not weakness, at my school/</w:t>
      </w:r>
      <w:proofErr w:type="gramStart"/>
      <w:r w:rsidRPr="004724B9">
        <w:rPr>
          <w:b/>
          <w:bCs/>
        </w:rPr>
        <w:t>college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6090A239" w14:textId="77777777" w:rsidTr="00D52DD9">
        <w:tc>
          <w:tcPr>
            <w:tcW w:w="2254" w:type="dxa"/>
          </w:tcPr>
          <w:p w14:paraId="7405F405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236F61FF" w14:textId="7E79B2F9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030F48FC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7C6F9AC0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754FED4E" w14:textId="77777777" w:rsidTr="00D52DD9">
        <w:tc>
          <w:tcPr>
            <w:tcW w:w="2254" w:type="dxa"/>
          </w:tcPr>
          <w:p w14:paraId="27AC59D2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9FEA376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8D194FF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B4DDE23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35BECE87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06A12AB7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My personal workload is realistic and </w:t>
      </w:r>
      <w:proofErr w:type="gramStart"/>
      <w:r w:rsidRPr="004724B9">
        <w:rPr>
          <w:b/>
          <w:bCs/>
        </w:rPr>
        <w:t>fair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0FE72EFA" w14:textId="77777777" w:rsidTr="00D52DD9">
        <w:tc>
          <w:tcPr>
            <w:tcW w:w="2254" w:type="dxa"/>
          </w:tcPr>
          <w:p w14:paraId="1D9961DA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204BBC91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148DCE63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1F3358ED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430ADCD8" w14:textId="77777777" w:rsidTr="00D52DD9">
        <w:tc>
          <w:tcPr>
            <w:tcW w:w="2254" w:type="dxa"/>
          </w:tcPr>
          <w:p w14:paraId="3301ED1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BF21F2A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2A27FD9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F0F8FC1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3771A37A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FF05AD6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We are a great team who support and celebrate </w:t>
      </w:r>
      <w:proofErr w:type="gramStart"/>
      <w:r w:rsidRPr="004724B9">
        <w:rPr>
          <w:b/>
          <w:bCs/>
        </w:rPr>
        <w:t>each other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2C8583DE" w14:textId="77777777" w:rsidTr="00D52DD9">
        <w:tc>
          <w:tcPr>
            <w:tcW w:w="2254" w:type="dxa"/>
          </w:tcPr>
          <w:p w14:paraId="12C7897E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0BF273BA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6F4E6EF3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2F034BF3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31A2FCD8" w14:textId="77777777" w:rsidTr="00D52DD9">
        <w:tc>
          <w:tcPr>
            <w:tcW w:w="2254" w:type="dxa"/>
          </w:tcPr>
          <w:p w14:paraId="1920A648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497C857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DED5D37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61DD5E2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7B980A14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539E9993" w14:textId="6DE0004B" w:rsidR="005771CE" w:rsidRDefault="005771CE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Staff wellbeing is appropriately prioritised by senior </w:t>
      </w:r>
      <w:proofErr w:type="gramStart"/>
      <w:r w:rsidRPr="004724B9">
        <w:rPr>
          <w:b/>
          <w:bCs/>
        </w:rPr>
        <w:t>staff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61D99A36" w14:textId="77777777" w:rsidTr="00D52DD9">
        <w:tc>
          <w:tcPr>
            <w:tcW w:w="2254" w:type="dxa"/>
          </w:tcPr>
          <w:p w14:paraId="3FB28445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3E892727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2EAFE613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2D1A37C0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40FC8823" w14:textId="77777777" w:rsidTr="00D52DD9">
        <w:tc>
          <w:tcPr>
            <w:tcW w:w="2254" w:type="dxa"/>
          </w:tcPr>
          <w:p w14:paraId="73FE052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31956FA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2E2AA789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56A1035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7FF6F218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200C7AD" w14:textId="302341C3" w:rsidR="005771CE" w:rsidRDefault="005771CE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feel physically </w:t>
      </w:r>
      <w:proofErr w:type="gramStart"/>
      <w:r w:rsidRPr="004724B9">
        <w:rPr>
          <w:b/>
          <w:bCs/>
        </w:rPr>
        <w:t>well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580A48C6" w14:textId="77777777" w:rsidTr="00D52DD9">
        <w:tc>
          <w:tcPr>
            <w:tcW w:w="2254" w:type="dxa"/>
          </w:tcPr>
          <w:p w14:paraId="26A3BFC5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7300BCEF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7E5D0AE4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5277C696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64B243A6" w14:textId="77777777" w:rsidTr="00D52DD9">
        <w:tc>
          <w:tcPr>
            <w:tcW w:w="2254" w:type="dxa"/>
          </w:tcPr>
          <w:p w14:paraId="1D96BD6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AEDF536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5E4E0B2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88D02D3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0DFC6462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5206AA11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stop for a few minutes each day to eat a healthy </w:t>
      </w:r>
      <w:proofErr w:type="gramStart"/>
      <w:r w:rsidRPr="004724B9">
        <w:rPr>
          <w:b/>
          <w:bCs/>
        </w:rPr>
        <w:t>lunch</w:t>
      </w:r>
      <w:proofErr w:type="gramEnd"/>
      <w:r w:rsidRPr="004724B9">
        <w:rPr>
          <w:b/>
          <w:bCs/>
        </w:rPr>
        <w:t xml:space="preserve">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2C28E322" w14:textId="77777777" w:rsidTr="00D52DD9">
        <w:tc>
          <w:tcPr>
            <w:tcW w:w="2254" w:type="dxa"/>
          </w:tcPr>
          <w:p w14:paraId="7E38667E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54C0E110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0687153B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074639ED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498FFEF5" w14:textId="77777777" w:rsidTr="00D52DD9">
        <w:tc>
          <w:tcPr>
            <w:tcW w:w="2254" w:type="dxa"/>
          </w:tcPr>
          <w:p w14:paraId="379E655F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2A3B511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D6638E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05A29738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3C03F0C4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4B7386C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Senior staff lead by example when it comes to self-care and </w:t>
      </w:r>
      <w:proofErr w:type="gramStart"/>
      <w:r w:rsidRPr="004724B9">
        <w:rPr>
          <w:b/>
          <w:bCs/>
        </w:rPr>
        <w:t>wellbeing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5999542D" w14:textId="77777777" w:rsidTr="00D52DD9">
        <w:tc>
          <w:tcPr>
            <w:tcW w:w="2254" w:type="dxa"/>
          </w:tcPr>
          <w:p w14:paraId="4D11CA8D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3E9453EC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5B645043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3267F7C7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26294827" w14:textId="77777777" w:rsidTr="00D52DD9">
        <w:tc>
          <w:tcPr>
            <w:tcW w:w="2254" w:type="dxa"/>
          </w:tcPr>
          <w:p w14:paraId="6A3F15B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131FA3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5598BF7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75B571A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6B5C400B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3FC76CD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am a good wellbeing role model to my </w:t>
      </w:r>
      <w:proofErr w:type="gramStart"/>
      <w:r w:rsidRPr="004724B9">
        <w:rPr>
          <w:b/>
          <w:bCs/>
        </w:rPr>
        <w:t>students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1EDFA501" w14:textId="77777777" w:rsidTr="00D52DD9">
        <w:tc>
          <w:tcPr>
            <w:tcW w:w="2254" w:type="dxa"/>
          </w:tcPr>
          <w:p w14:paraId="1B8C35F6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CFECBFF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05E4E73B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398783FF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2B24F90A" w14:textId="77777777" w:rsidTr="00D52DD9">
        <w:tc>
          <w:tcPr>
            <w:tcW w:w="2254" w:type="dxa"/>
          </w:tcPr>
          <w:p w14:paraId="04C9E94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1067745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001A7A4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12D25C20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5EDB3BA6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7668211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have a life outside of </w:t>
      </w:r>
      <w:proofErr w:type="gramStart"/>
      <w:r w:rsidRPr="004724B9">
        <w:rPr>
          <w:b/>
          <w:bCs/>
        </w:rPr>
        <w:t>work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4358AA6B" w14:textId="77777777" w:rsidTr="00D52DD9">
        <w:tc>
          <w:tcPr>
            <w:tcW w:w="2254" w:type="dxa"/>
          </w:tcPr>
          <w:p w14:paraId="02B0F154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5926DCE9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42F5CCBA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6ABBD7F4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19E194B3" w14:textId="77777777" w:rsidTr="00D52DD9">
        <w:tc>
          <w:tcPr>
            <w:tcW w:w="2254" w:type="dxa"/>
          </w:tcPr>
          <w:p w14:paraId="3B8EB199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C40158B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18762F7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1EC861A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0319752D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298C015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can switch off from work to engage with other </w:t>
      </w:r>
      <w:proofErr w:type="gramStart"/>
      <w:r w:rsidRPr="004724B9">
        <w:rPr>
          <w:b/>
          <w:bCs/>
        </w:rPr>
        <w:t>things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14F1B91B" w14:textId="77777777" w:rsidTr="00D52DD9">
        <w:tc>
          <w:tcPr>
            <w:tcW w:w="2254" w:type="dxa"/>
          </w:tcPr>
          <w:p w14:paraId="29339A93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3BBDBA97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78AC0DBE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7B981886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5474724D" w14:textId="77777777" w:rsidTr="00D52DD9">
        <w:tc>
          <w:tcPr>
            <w:tcW w:w="2254" w:type="dxa"/>
          </w:tcPr>
          <w:p w14:paraId="1856EDF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9F4F10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24D08060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DD9B7F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20A9B28D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190DD3C7" w14:textId="29EF2725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>I feel l</w:t>
      </w:r>
      <w:r w:rsidR="006735EB" w:rsidRPr="004724B9">
        <w:rPr>
          <w:b/>
          <w:bCs/>
        </w:rPr>
        <w:t xml:space="preserve">ike a valued member </w:t>
      </w:r>
      <w:r w:rsidRPr="004724B9">
        <w:rPr>
          <w:b/>
          <w:bCs/>
        </w:rPr>
        <w:t xml:space="preserve">of the </w:t>
      </w:r>
      <w:proofErr w:type="gramStart"/>
      <w:r w:rsidRPr="004724B9">
        <w:rPr>
          <w:b/>
          <w:bCs/>
        </w:rPr>
        <w:t>team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7C0C0E67" w14:textId="77777777" w:rsidTr="00D52DD9">
        <w:tc>
          <w:tcPr>
            <w:tcW w:w="2254" w:type="dxa"/>
          </w:tcPr>
          <w:p w14:paraId="51166ABE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409E785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6B03B3C1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0813D62C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084B08F7" w14:textId="77777777" w:rsidTr="00D52DD9">
        <w:tc>
          <w:tcPr>
            <w:tcW w:w="2254" w:type="dxa"/>
          </w:tcPr>
          <w:p w14:paraId="75917D00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975654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7BC485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D30E841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65ED0645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42822D38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have a positive relationship with my line </w:t>
      </w:r>
      <w:proofErr w:type="gramStart"/>
      <w:r w:rsidRPr="004724B9">
        <w:rPr>
          <w:b/>
          <w:bCs/>
        </w:rPr>
        <w:t>manager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5C0A4579" w14:textId="77777777" w:rsidTr="00D52DD9">
        <w:tc>
          <w:tcPr>
            <w:tcW w:w="2254" w:type="dxa"/>
          </w:tcPr>
          <w:p w14:paraId="2C3E3317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93ACB06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0F8BA4F0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7B43330C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5FB0C646" w14:textId="77777777" w:rsidTr="00D52DD9">
        <w:tc>
          <w:tcPr>
            <w:tcW w:w="2254" w:type="dxa"/>
          </w:tcPr>
          <w:p w14:paraId="11182560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65E955C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594E12F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B8F9E17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3F86AA40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170D9277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feel confident and capable doing my </w:t>
      </w:r>
      <w:proofErr w:type="gramStart"/>
      <w:r w:rsidRPr="004724B9">
        <w:rPr>
          <w:b/>
          <w:bCs/>
        </w:rPr>
        <w:t>job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581BAACA" w14:textId="77777777" w:rsidTr="00D52DD9">
        <w:tc>
          <w:tcPr>
            <w:tcW w:w="2254" w:type="dxa"/>
          </w:tcPr>
          <w:p w14:paraId="6AF1BCEA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56E95E68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51D7B04B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5A931864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4017FD13" w14:textId="77777777" w:rsidTr="00D52DD9">
        <w:tc>
          <w:tcPr>
            <w:tcW w:w="2254" w:type="dxa"/>
          </w:tcPr>
          <w:p w14:paraId="3873E7E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193EDD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31947E6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BE80BC2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4A243AD4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7EB89FE4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am given opportunities to develop my skills and </w:t>
      </w:r>
      <w:proofErr w:type="gramStart"/>
      <w:r w:rsidRPr="004724B9">
        <w:rPr>
          <w:b/>
          <w:bCs/>
        </w:rPr>
        <w:t>understanding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1C8790D4" w14:textId="77777777" w:rsidTr="00D52DD9">
        <w:tc>
          <w:tcPr>
            <w:tcW w:w="2254" w:type="dxa"/>
          </w:tcPr>
          <w:p w14:paraId="13E55C3E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1106547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4D0A3BD2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1CA5B7C4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2DF0F82A" w14:textId="77777777" w:rsidTr="00D52DD9">
        <w:tc>
          <w:tcPr>
            <w:tcW w:w="2254" w:type="dxa"/>
          </w:tcPr>
          <w:p w14:paraId="17CBD87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023B9FE7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472188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68235140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0EF62490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0BDAE4AB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feel mentally </w:t>
      </w:r>
      <w:proofErr w:type="gramStart"/>
      <w:r w:rsidRPr="004724B9">
        <w:rPr>
          <w:b/>
          <w:bCs/>
        </w:rPr>
        <w:t>well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370A8F9C" w14:textId="77777777" w:rsidTr="00D52DD9">
        <w:tc>
          <w:tcPr>
            <w:tcW w:w="2254" w:type="dxa"/>
          </w:tcPr>
          <w:p w14:paraId="0615909E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0459A4E4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7E1767BC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62F39E3E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03E6A4A2" w14:textId="77777777" w:rsidTr="00D52DD9">
        <w:tc>
          <w:tcPr>
            <w:tcW w:w="2254" w:type="dxa"/>
          </w:tcPr>
          <w:p w14:paraId="2B341A68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08E5CD3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2FF859B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FB5937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49CAD9E2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67832ABE" w14:textId="6D3E7DE8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At work, I would feel confident seeking support with my </w:t>
      </w:r>
      <w:r w:rsidR="004E7459" w:rsidRPr="004724B9">
        <w:rPr>
          <w:b/>
          <w:bCs/>
        </w:rPr>
        <w:t>wellbeing</w:t>
      </w:r>
      <w:r w:rsidRPr="004724B9">
        <w:rPr>
          <w:b/>
          <w:bCs/>
        </w:rPr>
        <w:t xml:space="preserve"> if </w:t>
      </w:r>
      <w:proofErr w:type="gramStart"/>
      <w:r w:rsidRPr="004724B9">
        <w:rPr>
          <w:b/>
          <w:bCs/>
        </w:rPr>
        <w:t>needed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6A464731" w14:textId="77777777" w:rsidTr="00D52DD9">
        <w:tc>
          <w:tcPr>
            <w:tcW w:w="2254" w:type="dxa"/>
          </w:tcPr>
          <w:p w14:paraId="7A7266F6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11E4DCBD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13F4EB65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35F74607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5CBE0C32" w14:textId="77777777" w:rsidTr="00D52DD9">
        <w:tc>
          <w:tcPr>
            <w:tcW w:w="2254" w:type="dxa"/>
          </w:tcPr>
          <w:p w14:paraId="25261C09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420E5B10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BC84DD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0E5E8FC4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268FEC8B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2E0BA4D3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believe in my school/college’s mission and values and I’m proud to be a part of </w:t>
      </w:r>
      <w:proofErr w:type="gramStart"/>
      <w:r w:rsidRPr="004724B9">
        <w:rPr>
          <w:b/>
          <w:bCs/>
        </w:rPr>
        <w:t>it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451F4950" w14:textId="77777777" w:rsidTr="00D52DD9">
        <w:tc>
          <w:tcPr>
            <w:tcW w:w="2254" w:type="dxa"/>
          </w:tcPr>
          <w:p w14:paraId="0FAC89A5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69293BDB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6DEA343F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4CE3401C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15D01F3A" w14:textId="77777777" w:rsidTr="00D52DD9">
        <w:tc>
          <w:tcPr>
            <w:tcW w:w="2254" w:type="dxa"/>
          </w:tcPr>
          <w:p w14:paraId="5C4C656A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9DB8E2A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76E9C85B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01B848D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0DF874FB" w14:textId="77777777" w:rsidR="00C02435" w:rsidRPr="004724B9" w:rsidRDefault="00C02435" w:rsidP="00C02435">
      <w:pPr>
        <w:pStyle w:val="ListParagraph"/>
        <w:ind w:left="1080"/>
        <w:rPr>
          <w:b/>
          <w:bCs/>
        </w:rPr>
      </w:pPr>
    </w:p>
    <w:p w14:paraId="0FBEF86A" w14:textId="77777777" w:rsidR="0038346A" w:rsidRDefault="0038346A" w:rsidP="004724B9">
      <w:pPr>
        <w:pStyle w:val="ListParagraph"/>
        <w:numPr>
          <w:ilvl w:val="0"/>
          <w:numId w:val="3"/>
        </w:numPr>
        <w:rPr>
          <w:b/>
          <w:bCs/>
        </w:rPr>
      </w:pPr>
      <w:r w:rsidRPr="004724B9">
        <w:rPr>
          <w:b/>
          <w:bCs/>
        </w:rPr>
        <w:t xml:space="preserve">I would recommend my school/college to others as a great place to </w:t>
      </w:r>
      <w:proofErr w:type="gramStart"/>
      <w:r w:rsidRPr="004724B9">
        <w:rPr>
          <w:b/>
          <w:bCs/>
        </w:rPr>
        <w:t>work</w:t>
      </w:r>
      <w:proofErr w:type="gram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01"/>
        <w:gridCol w:w="2001"/>
        <w:gridCol w:w="1943"/>
        <w:gridCol w:w="1991"/>
      </w:tblGrid>
      <w:tr w:rsidR="00C02435" w14:paraId="5BD2D13B" w14:textId="77777777" w:rsidTr="00D52DD9">
        <w:tc>
          <w:tcPr>
            <w:tcW w:w="2254" w:type="dxa"/>
          </w:tcPr>
          <w:p w14:paraId="32959217" w14:textId="77777777" w:rsidR="00C02435" w:rsidRPr="00586211" w:rsidRDefault="00C02435" w:rsidP="00D52DD9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2254" w:type="dxa"/>
          </w:tcPr>
          <w:p w14:paraId="2F124CD4" w14:textId="77777777" w:rsidR="00C02435" w:rsidRPr="00586211" w:rsidRDefault="00C02435" w:rsidP="00D52DD9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2254" w:type="dxa"/>
          </w:tcPr>
          <w:p w14:paraId="6C1A3E00" w14:textId="77777777" w:rsidR="00C02435" w:rsidRPr="00586211" w:rsidRDefault="00C02435" w:rsidP="00D52DD9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2254" w:type="dxa"/>
          </w:tcPr>
          <w:p w14:paraId="45C96FCC" w14:textId="77777777" w:rsidR="00C02435" w:rsidRPr="00586211" w:rsidRDefault="00C02435" w:rsidP="00D52DD9">
            <w:pPr>
              <w:pStyle w:val="ListParagraph"/>
              <w:ind w:left="0"/>
            </w:pPr>
            <w:r>
              <w:t>Strongly Agree</w:t>
            </w:r>
          </w:p>
        </w:tc>
      </w:tr>
      <w:tr w:rsidR="00C02435" w14:paraId="2152F525" w14:textId="77777777" w:rsidTr="00D52DD9">
        <w:tc>
          <w:tcPr>
            <w:tcW w:w="2254" w:type="dxa"/>
          </w:tcPr>
          <w:p w14:paraId="41B1A265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6AFCDFD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317E3FD3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254" w:type="dxa"/>
          </w:tcPr>
          <w:p w14:paraId="53633E1E" w14:textId="77777777" w:rsidR="00C02435" w:rsidRDefault="00C02435" w:rsidP="00D52DD9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741E7D69" w14:textId="1185E4B0" w:rsidR="00D3743C" w:rsidRPr="002E712E" w:rsidRDefault="00D3743C" w:rsidP="00AF7165">
      <w:pPr>
        <w:rPr>
          <w:b/>
          <w:bCs/>
          <w:i/>
          <w:iCs/>
        </w:rPr>
      </w:pPr>
    </w:p>
    <w:sectPr w:rsidR="00D3743C" w:rsidRPr="002E712E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62265" w14:textId="77777777" w:rsidR="0038346A" w:rsidRDefault="0038346A" w:rsidP="00AE4278">
      <w:r>
        <w:separator/>
      </w:r>
    </w:p>
  </w:endnote>
  <w:endnote w:type="continuationSeparator" w:id="0">
    <w:p w14:paraId="162F447B" w14:textId="77777777" w:rsidR="0038346A" w:rsidRDefault="0038346A" w:rsidP="00AE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690180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542DD8" w14:textId="77777777" w:rsidR="00AE4278" w:rsidRDefault="00AE4278" w:rsidP="00CF47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3743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6F7A61" w14:textId="77777777" w:rsidR="00AE4278" w:rsidRDefault="00AE4278" w:rsidP="00AE42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712189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D7B645C" w14:textId="77777777" w:rsidR="00AE4278" w:rsidRDefault="00AE4278" w:rsidP="00CF47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1C5EC1A" w14:textId="77777777" w:rsidR="00AE4278" w:rsidRDefault="00D3743C" w:rsidP="00D3743C">
    <w:pPr>
      <w:pStyle w:val="Footer"/>
      <w:ind w:right="360"/>
      <w:jc w:val="both"/>
    </w:pPr>
    <w:r>
      <w:t xml:space="preserve">© Creative Education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21E86" w14:textId="77777777" w:rsidR="0038346A" w:rsidRDefault="0038346A" w:rsidP="00AE4278">
      <w:r>
        <w:separator/>
      </w:r>
    </w:p>
  </w:footnote>
  <w:footnote w:type="continuationSeparator" w:id="0">
    <w:p w14:paraId="59967DB5" w14:textId="77777777" w:rsidR="0038346A" w:rsidRDefault="0038346A" w:rsidP="00AE4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881"/>
    <w:multiLevelType w:val="hybridMultilevel"/>
    <w:tmpl w:val="B7F48FF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4E2734"/>
    <w:multiLevelType w:val="hybridMultilevel"/>
    <w:tmpl w:val="60144A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E16EC"/>
    <w:multiLevelType w:val="hybridMultilevel"/>
    <w:tmpl w:val="0666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968804">
    <w:abstractNumId w:val="2"/>
  </w:num>
  <w:num w:numId="2" w16cid:durableId="669716351">
    <w:abstractNumId w:val="1"/>
  </w:num>
  <w:num w:numId="3" w16cid:durableId="1136801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6A"/>
    <w:rsid w:val="00021095"/>
    <w:rsid w:val="00033BFB"/>
    <w:rsid w:val="00045950"/>
    <w:rsid w:val="000539E3"/>
    <w:rsid w:val="000702F1"/>
    <w:rsid w:val="000833CF"/>
    <w:rsid w:val="000918A9"/>
    <w:rsid w:val="00096913"/>
    <w:rsid w:val="000A7EBF"/>
    <w:rsid w:val="000C230D"/>
    <w:rsid w:val="000D5FC9"/>
    <w:rsid w:val="000E0AA7"/>
    <w:rsid w:val="001139B3"/>
    <w:rsid w:val="00114974"/>
    <w:rsid w:val="00130C51"/>
    <w:rsid w:val="001465A9"/>
    <w:rsid w:val="00164123"/>
    <w:rsid w:val="001844ED"/>
    <w:rsid w:val="001A114A"/>
    <w:rsid w:val="001A488F"/>
    <w:rsid w:val="00210D83"/>
    <w:rsid w:val="0022767C"/>
    <w:rsid w:val="002344AC"/>
    <w:rsid w:val="0024065A"/>
    <w:rsid w:val="00251132"/>
    <w:rsid w:val="002668DB"/>
    <w:rsid w:val="002A1262"/>
    <w:rsid w:val="002A2524"/>
    <w:rsid w:val="002C6B00"/>
    <w:rsid w:val="002E190A"/>
    <w:rsid w:val="002E712E"/>
    <w:rsid w:val="0031596C"/>
    <w:rsid w:val="00315CE6"/>
    <w:rsid w:val="00344CE3"/>
    <w:rsid w:val="00351C0E"/>
    <w:rsid w:val="00375C93"/>
    <w:rsid w:val="0038346A"/>
    <w:rsid w:val="00393EBB"/>
    <w:rsid w:val="00394AF4"/>
    <w:rsid w:val="003B7A12"/>
    <w:rsid w:val="003D3674"/>
    <w:rsid w:val="0040677A"/>
    <w:rsid w:val="00407272"/>
    <w:rsid w:val="004219ED"/>
    <w:rsid w:val="0043200A"/>
    <w:rsid w:val="00451916"/>
    <w:rsid w:val="0046358F"/>
    <w:rsid w:val="00466581"/>
    <w:rsid w:val="004724B9"/>
    <w:rsid w:val="004C1891"/>
    <w:rsid w:val="004E7459"/>
    <w:rsid w:val="00500A7A"/>
    <w:rsid w:val="0052121B"/>
    <w:rsid w:val="0052144A"/>
    <w:rsid w:val="00547E7C"/>
    <w:rsid w:val="005771CE"/>
    <w:rsid w:val="00586211"/>
    <w:rsid w:val="00590AA5"/>
    <w:rsid w:val="005A23D1"/>
    <w:rsid w:val="005C47BC"/>
    <w:rsid w:val="005E3699"/>
    <w:rsid w:val="005E4A35"/>
    <w:rsid w:val="005F399B"/>
    <w:rsid w:val="00603D7B"/>
    <w:rsid w:val="00607B07"/>
    <w:rsid w:val="00617950"/>
    <w:rsid w:val="00620537"/>
    <w:rsid w:val="00634414"/>
    <w:rsid w:val="0065600C"/>
    <w:rsid w:val="006735EB"/>
    <w:rsid w:val="00676045"/>
    <w:rsid w:val="006A6BB9"/>
    <w:rsid w:val="006B151E"/>
    <w:rsid w:val="007176E3"/>
    <w:rsid w:val="0073063B"/>
    <w:rsid w:val="0074022B"/>
    <w:rsid w:val="0075748B"/>
    <w:rsid w:val="00771FC3"/>
    <w:rsid w:val="007735B4"/>
    <w:rsid w:val="007925C8"/>
    <w:rsid w:val="007A6779"/>
    <w:rsid w:val="007B0EAB"/>
    <w:rsid w:val="007B7C8E"/>
    <w:rsid w:val="00821C40"/>
    <w:rsid w:val="008431BF"/>
    <w:rsid w:val="00857E40"/>
    <w:rsid w:val="00866867"/>
    <w:rsid w:val="00871474"/>
    <w:rsid w:val="008830EC"/>
    <w:rsid w:val="00891B5D"/>
    <w:rsid w:val="008A3333"/>
    <w:rsid w:val="008B1DCD"/>
    <w:rsid w:val="008B6791"/>
    <w:rsid w:val="008D461C"/>
    <w:rsid w:val="00900FDB"/>
    <w:rsid w:val="00920205"/>
    <w:rsid w:val="0095256F"/>
    <w:rsid w:val="00957A8B"/>
    <w:rsid w:val="009D2B9E"/>
    <w:rsid w:val="00A21F95"/>
    <w:rsid w:val="00A35CC4"/>
    <w:rsid w:val="00A404B1"/>
    <w:rsid w:val="00A83C1E"/>
    <w:rsid w:val="00AA36B7"/>
    <w:rsid w:val="00AB3B2C"/>
    <w:rsid w:val="00AD2238"/>
    <w:rsid w:val="00AD63D8"/>
    <w:rsid w:val="00AE4278"/>
    <w:rsid w:val="00AF7165"/>
    <w:rsid w:val="00B03407"/>
    <w:rsid w:val="00B20DCC"/>
    <w:rsid w:val="00B73468"/>
    <w:rsid w:val="00BC7A05"/>
    <w:rsid w:val="00C02435"/>
    <w:rsid w:val="00C52598"/>
    <w:rsid w:val="00C70414"/>
    <w:rsid w:val="00C71E61"/>
    <w:rsid w:val="00C92724"/>
    <w:rsid w:val="00CA2828"/>
    <w:rsid w:val="00CC5EC6"/>
    <w:rsid w:val="00CC62B5"/>
    <w:rsid w:val="00CC7B20"/>
    <w:rsid w:val="00D13473"/>
    <w:rsid w:val="00D26729"/>
    <w:rsid w:val="00D3743C"/>
    <w:rsid w:val="00D64A6B"/>
    <w:rsid w:val="00DA28C8"/>
    <w:rsid w:val="00DB601E"/>
    <w:rsid w:val="00DD2AF9"/>
    <w:rsid w:val="00DD2CB5"/>
    <w:rsid w:val="00E01C74"/>
    <w:rsid w:val="00E132D7"/>
    <w:rsid w:val="00E14DFE"/>
    <w:rsid w:val="00E520B8"/>
    <w:rsid w:val="00E53BC8"/>
    <w:rsid w:val="00EC3955"/>
    <w:rsid w:val="00ED00AA"/>
    <w:rsid w:val="00ED22BA"/>
    <w:rsid w:val="00F25AEE"/>
    <w:rsid w:val="00F33290"/>
    <w:rsid w:val="00F5165B"/>
    <w:rsid w:val="00F82E0F"/>
    <w:rsid w:val="00FA71A1"/>
    <w:rsid w:val="00FC2595"/>
    <w:rsid w:val="00FC7275"/>
    <w:rsid w:val="00FE44EF"/>
    <w:rsid w:val="00FE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1C76B"/>
  <w15:chartTrackingRefBased/>
  <w15:docId w15:val="{53F515EF-9DA6-1B44-BF23-E67D0CFD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A6779"/>
    <w:pPr>
      <w:outlineLvl w:val="0"/>
    </w:pPr>
    <w:rPr>
      <w:rFonts w:ascii="Aharoni" w:hAnsi="Aharoni" w:cs="Aharoni"/>
      <w:b/>
      <w:bCs/>
      <w:color w:val="2F5496" w:themeColor="accent1" w:themeShade="BF"/>
      <w:sz w:val="66"/>
      <w:szCs w:val="6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1A1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1A1"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779"/>
    <w:rPr>
      <w:rFonts w:ascii="Aharoni" w:hAnsi="Aharoni" w:cs="Aharoni"/>
      <w:b/>
      <w:bCs/>
      <w:color w:val="2F5496" w:themeColor="accent1" w:themeShade="BF"/>
      <w:sz w:val="66"/>
      <w:szCs w:val="66"/>
    </w:rPr>
  </w:style>
  <w:style w:type="character" w:customStyle="1" w:styleId="Heading2Char">
    <w:name w:val="Heading 2 Char"/>
    <w:basedOn w:val="DefaultParagraphFont"/>
    <w:link w:val="Heading2"/>
    <w:uiPriority w:val="9"/>
    <w:rsid w:val="00FA71A1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A71A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E42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278"/>
  </w:style>
  <w:style w:type="character" w:styleId="PageNumber">
    <w:name w:val="page number"/>
    <w:basedOn w:val="DefaultParagraphFont"/>
    <w:uiPriority w:val="99"/>
    <w:semiHidden/>
    <w:unhideWhenUsed/>
    <w:rsid w:val="00AE4278"/>
  </w:style>
  <w:style w:type="paragraph" w:styleId="Header">
    <w:name w:val="header"/>
    <w:basedOn w:val="Normal"/>
    <w:link w:val="HeaderChar"/>
    <w:uiPriority w:val="99"/>
    <w:unhideWhenUsed/>
    <w:rsid w:val="008B1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DCD"/>
  </w:style>
  <w:style w:type="paragraph" w:styleId="ListParagraph">
    <w:name w:val="List Paragraph"/>
    <w:basedOn w:val="Normal"/>
    <w:uiPriority w:val="34"/>
    <w:qFormat/>
    <w:rsid w:val="00D3743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E712E"/>
  </w:style>
  <w:style w:type="character" w:styleId="Hyperlink">
    <w:name w:val="Hyperlink"/>
    <w:basedOn w:val="DefaultParagraphFont"/>
    <w:uiPriority w:val="99"/>
    <w:unhideWhenUsed/>
    <w:rsid w:val="002E71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65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1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ookyknightsmith/Library/Group%20Containers/UBF8T346G9.Office/User%20Content.localized/Templates.localized/SMHL%20facilitator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SMHL facilitator notes.dotx</Template>
  <TotalTime>26</TotalTime>
  <Pages>3</Pages>
  <Words>571</Words>
  <Characters>2800</Characters>
  <Application>Microsoft Office Word</Application>
  <DocSecurity>0</DocSecurity>
  <Lines>62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Pooky Knightsmith</dc:creator>
  <cp:keywords/>
  <dc:description/>
  <cp:lastModifiedBy>Pooky Knightsmith</cp:lastModifiedBy>
  <cp:revision>29</cp:revision>
  <dcterms:created xsi:type="dcterms:W3CDTF">2023-08-23T09:02:00Z</dcterms:created>
  <dcterms:modified xsi:type="dcterms:W3CDTF">2023-08-23T09:52:00Z</dcterms:modified>
</cp:coreProperties>
</file>